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D23" w:rsidRPr="00415D23" w:rsidRDefault="00415D23" w:rsidP="00415D23">
      <w:pPr>
        <w:widowControl w:val="0"/>
        <w:spacing w:line="276" w:lineRule="auto"/>
        <w:contextualSpacing/>
        <w:jc w:val="center"/>
        <w:rPr>
          <w:rFonts w:ascii="Arial" w:hAnsi="Arial" w:cs="Arial"/>
          <w:b/>
          <w:sz w:val="36"/>
          <w:szCs w:val="36"/>
          <w:lang w:val="cs" w:eastAsia="zh-CN" w:bidi="hi-IN"/>
        </w:rPr>
      </w:pPr>
      <w:bookmarkStart w:id="0" w:name="_GoBack"/>
      <w:bookmarkEnd w:id="0"/>
    </w:p>
    <w:p w:rsidR="00415D23" w:rsidRPr="00415D23" w:rsidRDefault="00415D23" w:rsidP="00415D23">
      <w:pPr>
        <w:widowControl w:val="0"/>
        <w:spacing w:line="276" w:lineRule="auto"/>
        <w:contextualSpacing/>
        <w:jc w:val="center"/>
        <w:rPr>
          <w:rFonts w:ascii="Arial" w:hAnsi="Arial" w:cs="Arial"/>
          <w:b/>
          <w:sz w:val="36"/>
          <w:szCs w:val="36"/>
          <w:lang w:val="cs" w:eastAsia="zh-CN" w:bidi="hi-IN"/>
        </w:rPr>
      </w:pPr>
      <w:r w:rsidRPr="00415D23">
        <w:rPr>
          <w:rFonts w:ascii="Arial" w:hAnsi="Arial" w:cs="Arial"/>
          <w:b/>
          <w:sz w:val="36"/>
          <w:szCs w:val="36"/>
          <w:lang w:val="cs" w:eastAsia="zh-CN" w:bidi="hi-IN"/>
        </w:rPr>
        <w:t xml:space="preserve">ŽÁDOST O PŘERUŠENÍ VZDĚLÁVÁNÍ </w:t>
      </w:r>
    </w:p>
    <w:p w:rsidR="00415D23" w:rsidRPr="00415D23" w:rsidRDefault="00415D23" w:rsidP="00415D23">
      <w:pPr>
        <w:widowControl w:val="0"/>
        <w:spacing w:line="276" w:lineRule="auto"/>
        <w:contextualSpacing/>
        <w:jc w:val="center"/>
        <w:rPr>
          <w:rFonts w:ascii="Arial" w:hAnsi="Arial" w:cs="Arial"/>
          <w:sz w:val="16"/>
          <w:szCs w:val="16"/>
          <w:lang w:val="cs" w:eastAsia="zh-CN" w:bidi="hi-IN"/>
        </w:rPr>
      </w:pPr>
      <w:r w:rsidRPr="00415D23">
        <w:rPr>
          <w:rFonts w:ascii="Arial" w:hAnsi="Arial" w:cs="Arial"/>
          <w:sz w:val="16"/>
          <w:szCs w:val="16"/>
          <w:lang w:val="cs" w:eastAsia="zh-CN" w:bidi="hi-IN"/>
        </w:rPr>
        <w:t>(dle §66 zákona 561/2004 Sb. o předškolním, základním, středním, vyšším odborném a jiném vzdělávání v platném znění)</w:t>
      </w:r>
    </w:p>
    <w:p w:rsidR="00415D23" w:rsidRPr="00415D23" w:rsidRDefault="00415D23" w:rsidP="00415D23">
      <w:pPr>
        <w:widowControl w:val="0"/>
        <w:spacing w:line="276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415D23" w:rsidRPr="00415D23" w:rsidRDefault="00415D23" w:rsidP="00415D23">
      <w:pPr>
        <w:widowControl w:val="0"/>
        <w:spacing w:line="276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tbl>
      <w:tblPr>
        <w:tblW w:w="9390" w:type="dxa"/>
        <w:tblInd w:w="-6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40" w:type="dxa"/>
          <w:left w:w="32" w:type="dxa"/>
          <w:bottom w:w="40" w:type="dxa"/>
          <w:right w:w="40" w:type="dxa"/>
        </w:tblCellMar>
        <w:tblLook w:val="0600" w:firstRow="0" w:lastRow="0" w:firstColumn="0" w:lastColumn="0" w:noHBand="1" w:noVBand="1"/>
      </w:tblPr>
      <w:tblGrid>
        <w:gridCol w:w="2174"/>
        <w:gridCol w:w="2041"/>
        <w:gridCol w:w="2955"/>
        <w:gridCol w:w="2220"/>
      </w:tblGrid>
      <w:tr w:rsidR="00415D23" w:rsidRPr="00415D23" w:rsidTr="00661CCA">
        <w:trPr>
          <w:trHeight w:val="620"/>
        </w:trPr>
        <w:tc>
          <w:tcPr>
            <w:tcW w:w="4215" w:type="dxa"/>
            <w:gridSpan w:val="2"/>
            <w:vMerge w:val="restart"/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Jméno a příjmení žáka/žákyně:</w:t>
            </w:r>
          </w:p>
        </w:tc>
        <w:tc>
          <w:tcPr>
            <w:tcW w:w="5175" w:type="dxa"/>
            <w:gridSpan w:val="2"/>
            <w:vMerge w:val="restart"/>
            <w:tcBorders>
              <w:left w:val="single" w:sz="6" w:space="0" w:color="CCCCCC"/>
            </w:tcBorders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Adresa:</w:t>
            </w:r>
          </w:p>
        </w:tc>
      </w:tr>
      <w:tr w:rsidR="00415D23" w:rsidRPr="00415D23" w:rsidTr="00661CCA">
        <w:trPr>
          <w:trHeight w:val="291"/>
        </w:trPr>
        <w:tc>
          <w:tcPr>
            <w:tcW w:w="421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  <w:tc>
          <w:tcPr>
            <w:tcW w:w="5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</w:tr>
      <w:tr w:rsidR="00415D23" w:rsidRPr="00415D23" w:rsidTr="00661CCA">
        <w:trPr>
          <w:trHeight w:val="620"/>
        </w:trPr>
        <w:tc>
          <w:tcPr>
            <w:tcW w:w="2174" w:type="dxa"/>
            <w:vMerge w:val="restart"/>
            <w:tcBorders>
              <w:top w:val="single" w:sz="6" w:space="0" w:color="CCCCCC"/>
            </w:tcBorders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Datum narození:</w:t>
            </w:r>
          </w:p>
        </w:tc>
        <w:tc>
          <w:tcPr>
            <w:tcW w:w="7216" w:type="dxa"/>
            <w:gridSpan w:val="3"/>
            <w:vMerge w:val="restart"/>
            <w:tcBorders>
              <w:top w:val="single" w:sz="6" w:space="0" w:color="CCCCCC"/>
              <w:left w:val="single" w:sz="6" w:space="0" w:color="CCCCCC"/>
            </w:tcBorders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Zákonný zástupce (u nezletilých žáků):</w:t>
            </w:r>
          </w:p>
        </w:tc>
      </w:tr>
      <w:tr w:rsidR="00415D23" w:rsidRPr="00415D23" w:rsidTr="00661CCA">
        <w:trPr>
          <w:trHeight w:val="291"/>
        </w:trPr>
        <w:tc>
          <w:tcPr>
            <w:tcW w:w="21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  <w:tc>
          <w:tcPr>
            <w:tcW w:w="7216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</w:tr>
      <w:tr w:rsidR="00415D23" w:rsidRPr="00415D23" w:rsidTr="00661CCA">
        <w:trPr>
          <w:trHeight w:val="620"/>
        </w:trPr>
        <w:tc>
          <w:tcPr>
            <w:tcW w:w="4215" w:type="dxa"/>
            <w:gridSpan w:val="2"/>
            <w:vMerge w:val="restart"/>
            <w:tcBorders>
              <w:top w:val="single" w:sz="6" w:space="0" w:color="CCCCCC"/>
            </w:tcBorders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Škola:</w:t>
            </w:r>
          </w:p>
        </w:tc>
        <w:tc>
          <w:tcPr>
            <w:tcW w:w="2955" w:type="dxa"/>
            <w:vMerge w:val="restart"/>
            <w:tcBorders>
              <w:top w:val="single" w:sz="6" w:space="0" w:color="CCCCCC"/>
              <w:left w:val="single" w:sz="6" w:space="0" w:color="CCCCCC"/>
            </w:tcBorders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Ročník:</w:t>
            </w:r>
          </w:p>
        </w:tc>
        <w:tc>
          <w:tcPr>
            <w:tcW w:w="2220" w:type="dxa"/>
            <w:vMerge w:val="restart"/>
            <w:tcBorders>
              <w:top w:val="single" w:sz="6" w:space="0" w:color="CCCCCC"/>
              <w:left w:val="single" w:sz="6" w:space="0" w:color="CCCCCC"/>
            </w:tcBorders>
            <w:shd w:val="clear" w:color="auto" w:fill="auto"/>
            <w:tcMar>
              <w:left w:w="32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  <w:r w:rsidRPr="00415D23">
              <w:rPr>
                <w:rFonts w:ascii="Arial" w:hAnsi="Arial" w:cs="Arial"/>
                <w:sz w:val="22"/>
                <w:szCs w:val="22"/>
                <w:lang w:val="cs" w:eastAsia="zh-CN" w:bidi="hi-IN"/>
              </w:rPr>
              <w:t>Obor:</w:t>
            </w:r>
          </w:p>
        </w:tc>
      </w:tr>
      <w:tr w:rsidR="00415D23" w:rsidRPr="00415D23" w:rsidTr="00661CCA">
        <w:trPr>
          <w:trHeight w:val="291"/>
        </w:trPr>
        <w:tc>
          <w:tcPr>
            <w:tcW w:w="421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  <w:tc>
          <w:tcPr>
            <w:tcW w:w="22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D23" w:rsidRPr="00415D23" w:rsidRDefault="00415D23" w:rsidP="00661CCA">
            <w:pPr>
              <w:widowControl w:val="0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  <w:lang w:val="cs" w:eastAsia="zh-CN" w:bidi="hi-IN"/>
              </w:rPr>
            </w:pPr>
          </w:p>
        </w:tc>
      </w:tr>
    </w:tbl>
    <w:p w:rsidR="00415D23" w:rsidRPr="00415D23" w:rsidRDefault="0082157A" w:rsidP="00415D23">
      <w:pPr>
        <w:widowControl w:val="0"/>
        <w:spacing w:line="276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354965</wp:posOffset>
                </wp:positionH>
                <wp:positionV relativeFrom="page">
                  <wp:posOffset>15240</wp:posOffset>
                </wp:positionV>
                <wp:extent cx="351155" cy="4444365"/>
                <wp:effectExtent l="0" t="0" r="0" b="0"/>
                <wp:wrapTight wrapText="bothSides">
                  <wp:wrapPolygon edited="0">
                    <wp:start x="0" y="0"/>
                    <wp:lineTo x="0" y="21480"/>
                    <wp:lineTo x="19920" y="21480"/>
                    <wp:lineTo x="19920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444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5D23" w:rsidRPr="002866FC" w:rsidRDefault="00415D23" w:rsidP="00415D2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95pt;margin-top:1.2pt;width:27.65pt;height:349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" stroked="f">
                <v:textbox style="layout-flow:vertical;mso-layout-flow-alt:bottom-to-top">
                  <w:txbxContent>
                    <w:p w:rsidR="00415D23" w:rsidRPr="002866FC" w:rsidRDefault="00415D23" w:rsidP="00415D2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:rsidR="00415D23" w:rsidRPr="00415D23" w:rsidRDefault="00415D23" w:rsidP="00415D23">
      <w:pPr>
        <w:widowControl w:val="0"/>
        <w:spacing w:line="276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415D23" w:rsidRPr="00415D23" w:rsidRDefault="00415D23" w:rsidP="00415D23">
      <w:pPr>
        <w:widowControl w:val="0"/>
        <w:spacing w:line="276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>Žádám o povolení přerušení vzdělávání  od  ________________  do _________________ .</w:t>
      </w:r>
    </w:p>
    <w:p w:rsidR="00415D23" w:rsidRPr="00415D23" w:rsidRDefault="00415D23" w:rsidP="00415D23">
      <w:pPr>
        <w:widowControl w:val="0"/>
        <w:spacing w:line="276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415D23" w:rsidRPr="00415D23" w:rsidRDefault="00415D23" w:rsidP="00415D23">
      <w:pPr>
        <w:widowControl w:val="0"/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>Odůvodnění žádosti:</w:t>
      </w:r>
    </w:p>
    <w:p w:rsidR="00415D23" w:rsidRPr="00415D23" w:rsidRDefault="00415D23" w:rsidP="00415D23">
      <w:pPr>
        <w:widowControl w:val="0"/>
        <w:spacing w:line="48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>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  <w:lang w:val="cs" w:eastAsia="zh-CN" w:bidi="hi-IN"/>
        </w:rPr>
        <w:t>____________________________________________________________________________</w:t>
      </w:r>
      <w:r w:rsidRPr="00415D23">
        <w:rPr>
          <w:rFonts w:ascii="Arial" w:hAnsi="Arial" w:cs="Arial"/>
          <w:sz w:val="22"/>
          <w:szCs w:val="22"/>
          <w:lang w:val="cs" w:eastAsia="zh-CN" w:bidi="hi-IN"/>
        </w:rPr>
        <w:t>________</w:t>
      </w:r>
    </w:p>
    <w:p w:rsidR="00C21C9F" w:rsidRDefault="00C21C9F" w:rsidP="00415D23">
      <w:pPr>
        <w:widowControl w:val="0"/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415D23" w:rsidRPr="00415D23" w:rsidRDefault="00415D23" w:rsidP="00415D23">
      <w:pPr>
        <w:widowControl w:val="0"/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 xml:space="preserve">Souhlas žáka/žákyně </w:t>
      </w:r>
      <w:r w:rsidRPr="00415D23">
        <w:rPr>
          <w:rFonts w:ascii="Arial" w:hAnsi="Arial" w:cs="Arial"/>
          <w:i/>
          <w:sz w:val="22"/>
          <w:szCs w:val="22"/>
          <w:lang w:val="cs" w:eastAsia="zh-CN" w:bidi="hi-IN"/>
        </w:rPr>
        <w:t xml:space="preserve"> (pouze u nezletilých žáků):</w:t>
      </w:r>
    </w:p>
    <w:p w:rsidR="00415D23" w:rsidRPr="00415D23" w:rsidRDefault="00415D23" w:rsidP="00415D23">
      <w:pPr>
        <w:widowControl w:val="0"/>
        <w:numPr>
          <w:ilvl w:val="0"/>
          <w:numId w:val="2"/>
        </w:numPr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>souhlasím s přerušením vzdělávání v uvedeném termínu</w:t>
      </w:r>
    </w:p>
    <w:p w:rsidR="00415D23" w:rsidRPr="00415D23" w:rsidRDefault="00415D23" w:rsidP="00415D23">
      <w:pPr>
        <w:widowControl w:val="0"/>
        <w:numPr>
          <w:ilvl w:val="0"/>
          <w:numId w:val="2"/>
        </w:numPr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>nesouhlasím s přerušením vzdělávání v uvedeném termínu</w:t>
      </w:r>
    </w:p>
    <w:p w:rsidR="00415D23" w:rsidRDefault="00415D23" w:rsidP="00415D23">
      <w:pPr>
        <w:widowControl w:val="0"/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415D23" w:rsidRDefault="00415D23" w:rsidP="00415D23">
      <w:pPr>
        <w:widowControl w:val="0"/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415D23" w:rsidRPr="00415D23" w:rsidRDefault="00415D23" w:rsidP="00415D23">
      <w:pPr>
        <w:widowControl w:val="0"/>
        <w:spacing w:line="360" w:lineRule="auto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>Datum podání: _______________    Podpis žáka: ____________________________</w:t>
      </w:r>
      <w:r>
        <w:rPr>
          <w:rFonts w:ascii="Arial" w:hAnsi="Arial" w:cs="Arial"/>
          <w:sz w:val="22"/>
          <w:szCs w:val="22"/>
          <w:lang w:val="cs" w:eastAsia="zh-CN" w:bidi="hi-IN"/>
        </w:rPr>
        <w:t>__</w:t>
      </w:r>
      <w:r w:rsidRPr="00415D23">
        <w:rPr>
          <w:rFonts w:ascii="Arial" w:hAnsi="Arial" w:cs="Arial"/>
          <w:sz w:val="22"/>
          <w:szCs w:val="22"/>
          <w:lang w:val="cs" w:eastAsia="zh-CN" w:bidi="hi-IN"/>
        </w:rPr>
        <w:t>__</w:t>
      </w:r>
    </w:p>
    <w:p w:rsidR="00415D23" w:rsidRDefault="00415D23" w:rsidP="00415D23">
      <w:pPr>
        <w:widowControl w:val="0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 xml:space="preserve">                                                           </w:t>
      </w:r>
    </w:p>
    <w:p w:rsidR="00415D23" w:rsidRDefault="00415D23" w:rsidP="00415D23">
      <w:pPr>
        <w:widowControl w:val="0"/>
        <w:contextualSpacing/>
        <w:rPr>
          <w:rFonts w:ascii="Arial" w:hAnsi="Arial" w:cs="Arial"/>
          <w:sz w:val="22"/>
          <w:szCs w:val="22"/>
          <w:lang w:val="cs" w:eastAsia="zh-CN" w:bidi="hi-IN"/>
        </w:rPr>
      </w:pPr>
    </w:p>
    <w:p w:rsidR="00C21C9F" w:rsidRDefault="00415D23" w:rsidP="00C21C9F">
      <w:pPr>
        <w:widowControl w:val="0"/>
        <w:ind w:left="3540"/>
        <w:contextualSpacing/>
        <w:rPr>
          <w:rFonts w:ascii="Arial" w:hAnsi="Arial" w:cs="Arial"/>
          <w:sz w:val="22"/>
          <w:szCs w:val="22"/>
          <w:lang w:val="cs" w:eastAsia="zh-CN" w:bidi="hi-IN"/>
        </w:rPr>
      </w:pPr>
      <w:r w:rsidRPr="00415D23">
        <w:rPr>
          <w:rFonts w:ascii="Arial" w:hAnsi="Arial" w:cs="Arial"/>
          <w:sz w:val="22"/>
          <w:szCs w:val="22"/>
          <w:lang w:val="cs" w:eastAsia="zh-CN" w:bidi="hi-IN"/>
        </w:rPr>
        <w:t xml:space="preserve">Podpis zákonného zástupce: ____________________       </w:t>
      </w:r>
    </w:p>
    <w:p w:rsidR="005B7963" w:rsidRDefault="00415D23" w:rsidP="00C21C9F">
      <w:pPr>
        <w:widowControl w:val="0"/>
        <w:ind w:left="3540"/>
        <w:contextualSpacing/>
        <w:rPr>
          <w:rFonts w:ascii="Arial" w:hAnsi="Arial" w:cs="Arial"/>
          <w:i/>
          <w:sz w:val="18"/>
          <w:szCs w:val="18"/>
          <w:lang w:val="cs" w:eastAsia="zh-CN" w:bidi="hi-IN"/>
        </w:rPr>
      </w:pPr>
      <w:r w:rsidRPr="00415D23">
        <w:rPr>
          <w:rFonts w:ascii="Arial" w:hAnsi="Arial" w:cs="Arial"/>
          <w:i/>
          <w:sz w:val="18"/>
          <w:szCs w:val="18"/>
          <w:lang w:val="cs" w:eastAsia="zh-CN" w:bidi="hi-IN"/>
        </w:rPr>
        <w:t>(pouze u nezletilých žáků)</w:t>
      </w:r>
    </w:p>
    <w:p w:rsidR="00C21C9F" w:rsidRDefault="00C21C9F" w:rsidP="00C21C9F">
      <w:pPr>
        <w:widowControl w:val="0"/>
        <w:contextualSpacing/>
        <w:rPr>
          <w:rFonts w:ascii="Arial" w:hAnsi="Arial" w:cs="Arial"/>
          <w:i/>
          <w:sz w:val="18"/>
          <w:szCs w:val="18"/>
          <w:lang w:val="cs" w:eastAsia="zh-CN" w:bidi="hi-IN"/>
        </w:rPr>
      </w:pPr>
    </w:p>
    <w:p w:rsidR="00C21C9F" w:rsidRPr="00C21C9F" w:rsidRDefault="00C21C9F" w:rsidP="00C21C9F">
      <w:pPr>
        <w:widowControl w:val="0"/>
        <w:contextualSpacing/>
        <w:rPr>
          <w:sz w:val="24"/>
        </w:rPr>
      </w:pPr>
      <w:r w:rsidRPr="00C21C9F">
        <w:rPr>
          <w:rFonts w:ascii="Arial" w:hAnsi="Arial" w:cs="Arial"/>
          <w:sz w:val="22"/>
          <w:szCs w:val="18"/>
          <w:lang w:val="cs" w:eastAsia="zh-CN" w:bidi="hi-IN"/>
        </w:rPr>
        <w:t>Příloha:</w:t>
      </w:r>
    </w:p>
    <w:sectPr w:rsidR="00C21C9F" w:rsidRPr="00C21C9F" w:rsidSect="003B333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283" w:footer="28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B26" w:rsidRDefault="006C0B26">
      <w:r>
        <w:separator/>
      </w:r>
    </w:p>
  </w:endnote>
  <w:endnote w:type="continuationSeparator" w:id="0">
    <w:p w:rsidR="006C0B26" w:rsidRDefault="006C0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759" w:rsidRDefault="00C51759" w:rsidP="005D4915">
    <w:pPr>
      <w:pStyle w:val="Nadpis1"/>
      <w:pBdr>
        <w:top w:val="single" w:sz="4" w:space="1" w:color="auto"/>
      </w:pBdr>
      <w:jc w:val="center"/>
    </w:pPr>
    <w:r>
      <w:t>Gymnázium, Praha 9,</w:t>
    </w:r>
    <w:r w:rsidRPr="005D4915">
      <w:t xml:space="preserve"> </w:t>
    </w:r>
    <w:r>
      <w:t>Chodovická 2250, Praha 9, 193 00, Tel./fax: 281 921 487,</w:t>
    </w:r>
  </w:p>
  <w:p w:rsidR="00C51759" w:rsidRPr="00980B18" w:rsidRDefault="00C51759" w:rsidP="005D4915">
    <w:pPr>
      <w:pStyle w:val="Nadpis1"/>
      <w:pBdr>
        <w:top w:val="single" w:sz="4" w:space="1" w:color="auto"/>
      </w:pBdr>
      <w:jc w:val="center"/>
      <w:rPr>
        <w:i/>
        <w:sz w:val="26"/>
      </w:rPr>
    </w:pPr>
    <w:r>
      <w:t>e-mail: gymnchod@gymnchod.cz</w:t>
    </w:r>
  </w:p>
  <w:p w:rsidR="00597D54" w:rsidRDefault="00597D5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759" w:rsidRPr="003B333E" w:rsidRDefault="00C51759" w:rsidP="005D4915">
    <w:pPr>
      <w:pStyle w:val="Nadpis1"/>
      <w:pBdr>
        <w:top w:val="single" w:sz="4" w:space="1" w:color="auto"/>
      </w:pBdr>
      <w:jc w:val="center"/>
      <w:rPr>
        <w:sz w:val="20"/>
      </w:rPr>
    </w:pPr>
    <w:r w:rsidRPr="003B333E">
      <w:rPr>
        <w:sz w:val="20"/>
      </w:rPr>
      <w:t xml:space="preserve">Gymnázium, Praha 9, Chodovická 2250, Praha 9, </w:t>
    </w:r>
    <w:r w:rsidR="003B333E">
      <w:rPr>
        <w:sz w:val="20"/>
      </w:rPr>
      <w:t>193 00, Tel.</w:t>
    </w:r>
    <w:r w:rsidRPr="003B333E">
      <w:rPr>
        <w:sz w:val="20"/>
      </w:rPr>
      <w:t>: 281 921 487,</w:t>
    </w:r>
  </w:p>
  <w:p w:rsidR="00C51759" w:rsidRPr="003B333E" w:rsidRDefault="00C51759" w:rsidP="005D4915">
    <w:pPr>
      <w:pStyle w:val="Nadpis1"/>
      <w:pBdr>
        <w:top w:val="single" w:sz="4" w:space="1" w:color="auto"/>
      </w:pBdr>
      <w:jc w:val="center"/>
      <w:rPr>
        <w:i/>
        <w:sz w:val="20"/>
      </w:rPr>
    </w:pPr>
    <w:r w:rsidRPr="003B333E">
      <w:rPr>
        <w:sz w:val="20"/>
      </w:rPr>
      <w:t>e-mail: gymnchod@gymnchod.cz</w:t>
    </w:r>
  </w:p>
  <w:p w:rsidR="00980B18" w:rsidRPr="00980B18" w:rsidRDefault="00980B18" w:rsidP="005D4915">
    <w:pPr>
      <w:pStyle w:val="Nadpis1"/>
      <w:pBdr>
        <w:top w:val="single" w:sz="4" w:space="1" w:color="auto"/>
      </w:pBdr>
      <w:jc w:val="center"/>
      <w:rPr>
        <w:i/>
        <w:sz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B26" w:rsidRDefault="006C0B26">
      <w:r>
        <w:separator/>
      </w:r>
    </w:p>
  </w:footnote>
  <w:footnote w:type="continuationSeparator" w:id="0">
    <w:p w:rsidR="006C0B26" w:rsidRDefault="006C0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D54" w:rsidRDefault="0082157A">
    <w:pPr>
      <w:pStyle w:val="Zhlav"/>
    </w:pPr>
    <w:r>
      <w:rPr>
        <w:noProof/>
      </w:rPr>
      <w:drawing>
        <wp:inline distT="0" distB="0" distL="0" distR="0">
          <wp:extent cx="3074670" cy="1170305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117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2B0" w:rsidRDefault="0082157A" w:rsidP="00300799">
    <w:pPr>
      <w:pStyle w:val="Zhlav"/>
      <w:ind w:left="-567"/>
    </w:pPr>
    <w:r>
      <w:rPr>
        <w:noProof/>
      </w:rPr>
      <w:drawing>
        <wp:inline distT="0" distB="0" distL="0" distR="0">
          <wp:extent cx="3074670" cy="1170305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117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962B0" w:rsidRDefault="00E962B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F0A1B"/>
    <w:multiLevelType w:val="hybridMultilevel"/>
    <w:tmpl w:val="CBFC0364"/>
    <w:lvl w:ilvl="0" w:tplc="98125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1B1258"/>
    <w:multiLevelType w:val="multilevel"/>
    <w:tmpl w:val="D5F6E0B0"/>
    <w:lvl w:ilvl="0">
      <w:start w:val="1"/>
      <w:numFmt w:val="bullet"/>
      <w:lvlText w:val="❏"/>
      <w:lvlJc w:val="left"/>
      <w:pPr>
        <w:ind w:left="720" w:hanging="360"/>
      </w:pPr>
      <w:rPr>
        <w:rFonts w:ascii="OpenSymbol" w:hAnsi="OpenSymbol" w:hint="default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OpenSymbol" w:hAnsi="OpenSymbol" w:hint="default"/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OpenSymbol" w:hAnsi="OpenSymbol" w:hint="default"/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OpenSymbol" w:hAnsi="OpenSymbol" w:hint="default"/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OpenSymbol" w:hAnsi="OpenSymbol" w:hint="default"/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OpenSymbol" w:hAnsi="OpenSymbol" w:hint="default"/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OpenSymbol" w:hAnsi="OpenSymbol" w:hint="default"/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OpenSymbol" w:hAnsi="OpenSymbol" w:hint="default"/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OpenSymbol" w:hAnsi="OpenSymbol"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96E"/>
    <w:rsid w:val="000221DF"/>
    <w:rsid w:val="00070187"/>
    <w:rsid w:val="00072D51"/>
    <w:rsid w:val="00084C3C"/>
    <w:rsid w:val="00092E8A"/>
    <w:rsid w:val="000E0C82"/>
    <w:rsid w:val="00200512"/>
    <w:rsid w:val="00294600"/>
    <w:rsid w:val="002A3C87"/>
    <w:rsid w:val="00300799"/>
    <w:rsid w:val="00306043"/>
    <w:rsid w:val="003753F8"/>
    <w:rsid w:val="003947D0"/>
    <w:rsid w:val="003B333E"/>
    <w:rsid w:val="003C305B"/>
    <w:rsid w:val="00415D23"/>
    <w:rsid w:val="00437D8E"/>
    <w:rsid w:val="004F02C7"/>
    <w:rsid w:val="00555F73"/>
    <w:rsid w:val="0059291F"/>
    <w:rsid w:val="00597D54"/>
    <w:rsid w:val="005B7963"/>
    <w:rsid w:val="005D4915"/>
    <w:rsid w:val="005F235D"/>
    <w:rsid w:val="00647940"/>
    <w:rsid w:val="00661CCA"/>
    <w:rsid w:val="00681A62"/>
    <w:rsid w:val="006A0F15"/>
    <w:rsid w:val="006C0B26"/>
    <w:rsid w:val="0079337C"/>
    <w:rsid w:val="007B0E02"/>
    <w:rsid w:val="007E26A9"/>
    <w:rsid w:val="007F2D29"/>
    <w:rsid w:val="0080175F"/>
    <w:rsid w:val="0082157A"/>
    <w:rsid w:val="00855BDF"/>
    <w:rsid w:val="008C19B6"/>
    <w:rsid w:val="008C4441"/>
    <w:rsid w:val="008D2FB1"/>
    <w:rsid w:val="008E64B1"/>
    <w:rsid w:val="00926848"/>
    <w:rsid w:val="00941C1C"/>
    <w:rsid w:val="009555AA"/>
    <w:rsid w:val="00980B18"/>
    <w:rsid w:val="00A12EAD"/>
    <w:rsid w:val="00A31B92"/>
    <w:rsid w:val="00AC43A9"/>
    <w:rsid w:val="00AF017A"/>
    <w:rsid w:val="00AF6E27"/>
    <w:rsid w:val="00BE62AE"/>
    <w:rsid w:val="00C21C9F"/>
    <w:rsid w:val="00C43C6E"/>
    <w:rsid w:val="00C51759"/>
    <w:rsid w:val="00C81D98"/>
    <w:rsid w:val="00C83011"/>
    <w:rsid w:val="00D516B1"/>
    <w:rsid w:val="00D66A5A"/>
    <w:rsid w:val="00E867C7"/>
    <w:rsid w:val="00E962B0"/>
    <w:rsid w:val="00F26887"/>
    <w:rsid w:val="00F3396E"/>
    <w:rsid w:val="00F46328"/>
    <w:rsid w:val="00FB4A02"/>
    <w:rsid w:val="00FB52FA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CA3E26-2BC7-415B-905A-205CBE94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6A0F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A0F1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E62A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Nadpis1Char">
    <w:name w:val="Nadpis 1 Char"/>
    <w:link w:val="Nadpis1"/>
    <w:rsid w:val="00C51759"/>
    <w:rPr>
      <w:sz w:val="24"/>
    </w:rPr>
  </w:style>
  <w:style w:type="table" w:customStyle="1" w:styleId="TableNormal">
    <w:name w:val="Table Normal"/>
    <w:rsid w:val="00415D23"/>
    <w:rPr>
      <w:rFonts w:ascii="Arial" w:hAnsi="Arial" w:cs="Arial"/>
      <w:sz w:val="22"/>
      <w:szCs w:val="22"/>
      <w:lang w:val="c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cnerova\Data%20aplikac&#237;\Microsoft\&#352;ablony\Hlavi&#269;ka-&#269;j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Hlavička-čj</Template>
  <TotalTime>1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Praze dne 28</vt:lpstr>
    </vt:vector>
  </TitlesOfParts>
  <Company> 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dne 28</dc:title>
  <dc:subject/>
  <dc:creator>Eva Macnerová</dc:creator>
  <cp:keywords/>
  <cp:lastModifiedBy>Zuzana Berchtoldová</cp:lastModifiedBy>
  <cp:revision>2</cp:revision>
  <cp:lastPrinted>2023-12-12T08:57:00Z</cp:lastPrinted>
  <dcterms:created xsi:type="dcterms:W3CDTF">2026-04-07T11:49:00Z</dcterms:created>
  <dcterms:modified xsi:type="dcterms:W3CDTF">2026-04-07T11:49:00Z</dcterms:modified>
</cp:coreProperties>
</file>